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DE" w:rsidRDefault="006125DE" w:rsidP="007D3130">
      <w:pPr>
        <w:rPr>
          <w:b/>
          <w:sz w:val="40"/>
          <w:szCs w:val="40"/>
          <w:lang w:val="en-US"/>
        </w:rPr>
      </w:pPr>
    </w:p>
    <w:p w:rsidR="00447549" w:rsidRPr="00AB69AA" w:rsidRDefault="007D3130" w:rsidP="007D3130">
      <w:pPr>
        <w:rPr>
          <w:b/>
          <w:sz w:val="40"/>
          <w:szCs w:val="40"/>
        </w:rPr>
      </w:pPr>
      <w:r w:rsidRPr="00AB69AA">
        <w:rPr>
          <w:b/>
          <w:sz w:val="40"/>
          <w:szCs w:val="40"/>
        </w:rPr>
        <w:t>Werkplan:</w:t>
      </w:r>
      <w:r w:rsidRPr="00AB69AA">
        <w:rPr>
          <w:b/>
          <w:sz w:val="40"/>
          <w:szCs w:val="40"/>
        </w:rPr>
        <w:tab/>
      </w:r>
      <w:r w:rsidRPr="00AB69AA">
        <w:rPr>
          <w:b/>
          <w:sz w:val="40"/>
          <w:szCs w:val="40"/>
        </w:rPr>
        <w:tab/>
      </w:r>
      <w:r w:rsidR="00BF7AD0">
        <w:rPr>
          <w:b/>
          <w:sz w:val="40"/>
          <w:szCs w:val="40"/>
        </w:rPr>
        <w:t>Entree/halletje</w:t>
      </w:r>
    </w:p>
    <w:p w:rsidR="007D3130" w:rsidRPr="00AB69AA" w:rsidRDefault="002C3912" w:rsidP="007D3130">
      <w:pPr>
        <w:rPr>
          <w:sz w:val="24"/>
          <w:szCs w:val="24"/>
        </w:rPr>
      </w:pPr>
      <w:r w:rsidRPr="00AB69AA">
        <w:rPr>
          <w:b/>
          <w:sz w:val="24"/>
          <w:szCs w:val="24"/>
        </w:rPr>
        <w:t>Laatste update:</w:t>
      </w:r>
      <w:r w:rsidRPr="00AB69AA">
        <w:rPr>
          <w:b/>
          <w:sz w:val="24"/>
          <w:szCs w:val="24"/>
        </w:rPr>
        <w:tab/>
      </w:r>
      <w:r w:rsidR="00AB69AA" w:rsidRPr="00AB69AA">
        <w:rPr>
          <w:b/>
          <w:sz w:val="24"/>
          <w:szCs w:val="24"/>
        </w:rPr>
        <w:tab/>
      </w:r>
      <w:r w:rsidR="00AB69AA" w:rsidRPr="00AB69AA">
        <w:rPr>
          <w:sz w:val="24"/>
          <w:szCs w:val="24"/>
        </w:rPr>
        <w:t>13-10-2013</w:t>
      </w:r>
    </w:p>
    <w:p w:rsidR="002C3912" w:rsidRPr="00E8693D" w:rsidRDefault="002C3912" w:rsidP="007D3130">
      <w:pPr>
        <w:rPr>
          <w:sz w:val="24"/>
          <w:szCs w:val="24"/>
        </w:rPr>
      </w:pPr>
    </w:p>
    <w:p w:rsidR="007D3130" w:rsidRPr="0021565D" w:rsidRDefault="007D3130" w:rsidP="007D3130">
      <w:pPr>
        <w:rPr>
          <w:b/>
          <w:sz w:val="24"/>
          <w:szCs w:val="24"/>
          <w:lang w:val="en-US"/>
        </w:rPr>
      </w:pPr>
      <w:r w:rsidRPr="00E8693D">
        <w:rPr>
          <w:b/>
          <w:sz w:val="24"/>
          <w:szCs w:val="24"/>
        </w:rPr>
        <w:t>materialen</w:t>
      </w:r>
      <w:r w:rsidRPr="0021565D">
        <w:rPr>
          <w:b/>
          <w:sz w:val="24"/>
          <w:szCs w:val="24"/>
          <w:lang w:val="en-US"/>
        </w:rPr>
        <w:t>:</w:t>
      </w:r>
    </w:p>
    <w:p w:rsidR="00AB69AA" w:rsidRDefault="00AB69AA" w:rsidP="00AB69AA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2812D2">
        <w:rPr>
          <w:sz w:val="24"/>
          <w:szCs w:val="24"/>
        </w:rPr>
        <w:t xml:space="preserve">Schoonmaakdoekjes, schoonmaak middelen, </w:t>
      </w:r>
      <w:r>
        <w:rPr>
          <w:sz w:val="24"/>
          <w:szCs w:val="24"/>
        </w:rPr>
        <w:t xml:space="preserve">ontvet middel, </w:t>
      </w:r>
      <w:r w:rsidR="00F868FB">
        <w:rPr>
          <w:sz w:val="24"/>
          <w:szCs w:val="24"/>
        </w:rPr>
        <w:t xml:space="preserve">chloor, </w:t>
      </w:r>
      <w:r w:rsidRPr="002812D2">
        <w:rPr>
          <w:sz w:val="24"/>
          <w:szCs w:val="24"/>
        </w:rPr>
        <w:t>schuursponsjes, vuilniszakken</w:t>
      </w:r>
      <w:r w:rsidR="00F868FB">
        <w:rPr>
          <w:sz w:val="24"/>
          <w:szCs w:val="24"/>
        </w:rPr>
        <w:t>, vloer schrobber</w:t>
      </w:r>
      <w:r w:rsidRPr="002812D2">
        <w:rPr>
          <w:sz w:val="24"/>
          <w:szCs w:val="24"/>
        </w:rPr>
        <w:t xml:space="preserve">. </w:t>
      </w:r>
      <w:r>
        <w:rPr>
          <w:sz w:val="24"/>
          <w:szCs w:val="24"/>
        </w:rPr>
        <w:t>(Action)</w:t>
      </w:r>
    </w:p>
    <w:p w:rsidR="007D3130" w:rsidRDefault="00AB69AA" w:rsidP="0021565D">
      <w:pPr>
        <w:pStyle w:val="Lijstalinea"/>
        <w:numPr>
          <w:ilvl w:val="0"/>
          <w:numId w:val="4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Pur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schuim</w:t>
      </w:r>
      <w:proofErr w:type="spellEnd"/>
      <w:r>
        <w:rPr>
          <w:sz w:val="24"/>
          <w:szCs w:val="24"/>
          <w:lang w:val="en-US"/>
        </w:rPr>
        <w:t xml:space="preserve"> 10 </w:t>
      </w:r>
      <w:proofErr w:type="spellStart"/>
      <w:r>
        <w:rPr>
          <w:sz w:val="24"/>
          <w:szCs w:val="24"/>
          <w:lang w:val="en-US"/>
        </w:rPr>
        <w:t>stuks</w:t>
      </w:r>
      <w:proofErr w:type="spellEnd"/>
      <w:r>
        <w:rPr>
          <w:sz w:val="24"/>
          <w:szCs w:val="24"/>
          <w:lang w:val="en-US"/>
        </w:rPr>
        <w:t xml:space="preserve"> (Action)</w:t>
      </w:r>
    </w:p>
    <w:p w:rsidR="0021565D" w:rsidRPr="00AB69AA" w:rsidRDefault="00AB69AA" w:rsidP="0021565D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AB69AA">
        <w:rPr>
          <w:sz w:val="24"/>
          <w:szCs w:val="24"/>
        </w:rPr>
        <w:t>Haken ter bevestiging van de tempexplaten</w:t>
      </w:r>
    </w:p>
    <w:p w:rsidR="0021565D" w:rsidRPr="0021565D" w:rsidRDefault="0021565D" w:rsidP="0021565D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g</w:t>
      </w:r>
      <w:r w:rsidR="007D3130" w:rsidRPr="0021565D">
        <w:rPr>
          <w:b/>
          <w:sz w:val="24"/>
          <w:szCs w:val="24"/>
          <w:lang w:val="en-US"/>
        </w:rPr>
        <w:t>ereedschap</w:t>
      </w:r>
      <w:proofErr w:type="spellEnd"/>
      <w:r w:rsidR="007D3130" w:rsidRPr="0021565D">
        <w:rPr>
          <w:b/>
          <w:sz w:val="24"/>
          <w:szCs w:val="24"/>
          <w:lang w:val="en-US"/>
        </w:rPr>
        <w:t>:</w:t>
      </w:r>
    </w:p>
    <w:p w:rsidR="0021565D" w:rsidRDefault="00AB69AA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Emmers</w:t>
      </w:r>
      <w:proofErr w:type="spellEnd"/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>
        <w:rPr>
          <w:sz w:val="24"/>
          <w:szCs w:val="24"/>
          <w:lang w:val="en-US"/>
        </w:rPr>
        <w:tab/>
      </w:r>
      <w:r w:rsidR="007C7FF0" w:rsidRPr="00F868FB">
        <w:rPr>
          <w:i/>
          <w:sz w:val="24"/>
          <w:szCs w:val="24"/>
          <w:lang w:val="en-US"/>
        </w:rPr>
        <w:t>Raimond</w:t>
      </w:r>
      <w:r w:rsidR="007C7FF0">
        <w:rPr>
          <w:i/>
          <w:sz w:val="24"/>
          <w:szCs w:val="24"/>
          <w:lang w:val="en-US"/>
        </w:rPr>
        <w:t xml:space="preserve"> 1st</w:t>
      </w:r>
    </w:p>
    <w:p w:rsidR="00AB69AA" w:rsidRDefault="00AB69AA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Huishoud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trappen</w:t>
      </w:r>
      <w:proofErr w:type="spellEnd"/>
      <w:r>
        <w:rPr>
          <w:sz w:val="24"/>
          <w:szCs w:val="24"/>
          <w:lang w:val="en-US"/>
        </w:rPr>
        <w:tab/>
      </w:r>
      <w:proofErr w:type="spellStart"/>
      <w:r w:rsidR="00F868FB">
        <w:rPr>
          <w:sz w:val="24"/>
          <w:szCs w:val="24"/>
          <w:lang w:val="en-US"/>
        </w:rPr>
        <w:t>minimaal</w:t>
      </w:r>
      <w:proofErr w:type="spellEnd"/>
      <w:r w:rsidR="00F868FB">
        <w:rPr>
          <w:sz w:val="24"/>
          <w:szCs w:val="24"/>
          <w:lang w:val="en-US"/>
        </w:rPr>
        <w:t xml:space="preserve"> 2</w:t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F868FB">
        <w:rPr>
          <w:i/>
          <w:sz w:val="24"/>
          <w:szCs w:val="24"/>
          <w:lang w:val="en-US"/>
        </w:rPr>
        <w:t>Raimond</w:t>
      </w:r>
      <w:r w:rsidR="00E8693D">
        <w:rPr>
          <w:i/>
          <w:sz w:val="24"/>
          <w:szCs w:val="24"/>
          <w:lang w:val="en-US"/>
        </w:rPr>
        <w:t xml:space="preserve"> 1st</w:t>
      </w: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Uitvoerders</w:t>
      </w:r>
      <w:proofErr w:type="spellEnd"/>
      <w:r w:rsidRPr="002C3912">
        <w:rPr>
          <w:b/>
          <w:sz w:val="24"/>
          <w:szCs w:val="24"/>
          <w:lang w:val="en-US"/>
        </w:rPr>
        <w:t>:</w:t>
      </w:r>
      <w:bookmarkStart w:id="0" w:name="_GoBack"/>
      <w:bookmarkEnd w:id="0"/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Uitvoering</w:t>
      </w:r>
      <w:proofErr w:type="spellEnd"/>
      <w:r>
        <w:rPr>
          <w:b/>
          <w:sz w:val="24"/>
          <w:szCs w:val="24"/>
          <w:lang w:val="en-US"/>
        </w:rPr>
        <w:t>:</w:t>
      </w:r>
    </w:p>
    <w:p w:rsidR="00AB69AA" w:rsidRDefault="00AB69AA" w:rsidP="002C3912">
      <w:pPr>
        <w:rPr>
          <w:sz w:val="24"/>
          <w:szCs w:val="24"/>
        </w:rPr>
      </w:pPr>
      <w:r w:rsidRPr="00AB69AA">
        <w:rPr>
          <w:sz w:val="24"/>
          <w:szCs w:val="24"/>
        </w:rPr>
        <w:t>De</w:t>
      </w:r>
      <w:r w:rsidR="00BF7AD0">
        <w:rPr>
          <w:sz w:val="24"/>
          <w:szCs w:val="24"/>
        </w:rPr>
        <w:t xml:space="preserve"> hal</w:t>
      </w:r>
      <w:r w:rsidRPr="00AB69AA">
        <w:rPr>
          <w:sz w:val="24"/>
          <w:szCs w:val="24"/>
        </w:rPr>
        <w:t xml:space="preserve"> zal winterklaar gemaakt moeten worden met tempexplaten</w:t>
      </w:r>
      <w:r w:rsidR="007C7FF0">
        <w:rPr>
          <w:sz w:val="24"/>
          <w:szCs w:val="24"/>
        </w:rPr>
        <w:t>.</w:t>
      </w:r>
    </w:p>
    <w:p w:rsidR="00AB69AA" w:rsidRDefault="007C7FF0" w:rsidP="002C3912">
      <w:pPr>
        <w:rPr>
          <w:sz w:val="24"/>
          <w:szCs w:val="24"/>
        </w:rPr>
      </w:pPr>
      <w:r>
        <w:rPr>
          <w:sz w:val="24"/>
          <w:szCs w:val="24"/>
        </w:rPr>
        <w:t>Verder zal de entree</w:t>
      </w:r>
      <w:r w:rsidR="00AB69AA">
        <w:rPr>
          <w:sz w:val="24"/>
          <w:szCs w:val="24"/>
        </w:rPr>
        <w:t xml:space="preserve"> helemaal schoongemaakt moeten worden.</w:t>
      </w:r>
      <w:r w:rsidR="00F868FB">
        <w:rPr>
          <w:sz w:val="24"/>
          <w:szCs w:val="24"/>
        </w:rPr>
        <w:t xml:space="preserve"> Wanden</w:t>
      </w:r>
      <w:r w:rsidR="00E8693D">
        <w:rPr>
          <w:sz w:val="24"/>
          <w:szCs w:val="24"/>
        </w:rPr>
        <w:t xml:space="preserve"> reinigen. Vloer schrobben en wat er allemaal nog meer bij komt kijken.</w:t>
      </w:r>
    </w:p>
    <w:p w:rsidR="00AF3C53" w:rsidRPr="00AB69AA" w:rsidRDefault="00AF3C53" w:rsidP="002C3912">
      <w:pPr>
        <w:rPr>
          <w:sz w:val="24"/>
          <w:szCs w:val="24"/>
        </w:rPr>
      </w:pPr>
      <w:r>
        <w:rPr>
          <w:sz w:val="24"/>
          <w:szCs w:val="24"/>
        </w:rPr>
        <w:t>Zaken die niet in de entree thuis horen zullen opgeruimd moeten worden. De doeltjes kunnen in viskratten opgeslagen worden. Waar de opslag ruimte moet komen is nog niet bekend.</w:t>
      </w:r>
    </w:p>
    <w:p w:rsidR="002C3912" w:rsidRPr="00AB69AA" w:rsidRDefault="002C3912" w:rsidP="002C3912">
      <w:pPr>
        <w:rPr>
          <w:b/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sectPr w:rsidR="0021565D" w:rsidRPr="00AB69AA" w:rsidSect="00574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26C" w:rsidRDefault="0046226C" w:rsidP="007D3130">
      <w:pPr>
        <w:spacing w:after="0" w:line="240" w:lineRule="auto"/>
      </w:pPr>
      <w:r>
        <w:separator/>
      </w:r>
    </w:p>
  </w:endnote>
  <w:end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Pr="00204AE4" w:rsidRDefault="00C4173C" w:rsidP="00C4173C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97188A" w:rsidRDefault="0097188A">
    <w:pPr>
      <w:pStyle w:val="Voettekst"/>
    </w:pPr>
  </w:p>
  <w:p w:rsidR="0097188A" w:rsidRDefault="0097188A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26C" w:rsidRDefault="0046226C" w:rsidP="007D3130">
      <w:pPr>
        <w:spacing w:after="0" w:line="240" w:lineRule="auto"/>
      </w:pPr>
      <w:r>
        <w:separator/>
      </w:r>
    </w:p>
  </w:footnote>
  <w:foot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proofErr w:type="spellStart"/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6C"/>
    <w:rsid w:val="0001540E"/>
    <w:rsid w:val="000D5064"/>
    <w:rsid w:val="0021565D"/>
    <w:rsid w:val="002C3912"/>
    <w:rsid w:val="00444DE1"/>
    <w:rsid w:val="00447549"/>
    <w:rsid w:val="0046226C"/>
    <w:rsid w:val="004B2A7D"/>
    <w:rsid w:val="00574A27"/>
    <w:rsid w:val="006125DE"/>
    <w:rsid w:val="006D5287"/>
    <w:rsid w:val="0072750F"/>
    <w:rsid w:val="007C7FF0"/>
    <w:rsid w:val="007D3130"/>
    <w:rsid w:val="00916AAF"/>
    <w:rsid w:val="0097188A"/>
    <w:rsid w:val="00AB69AA"/>
    <w:rsid w:val="00AF3C53"/>
    <w:rsid w:val="00BF7AD0"/>
    <w:rsid w:val="00C4173C"/>
    <w:rsid w:val="00C44D62"/>
    <w:rsid w:val="00D6259A"/>
    <w:rsid w:val="00DD7D97"/>
    <w:rsid w:val="00E621C4"/>
    <w:rsid w:val="00E8693D"/>
    <w:rsid w:val="00F8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54EC7-3511-4FB0-8562-813ABE2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74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B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2A7D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4B2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vries\AppData\Local\Microsoft\Windows\Temporary%20Internet%20Files\Content.IE5\VR6K3FSU\Werkplan%20sjabloo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Werkplan sjabloon</Template>
  <TotalTime>23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Vries, R. (Raimond)(GAE)</dc:creator>
  <cp:lastModifiedBy>Vries, R. (Raimond)(GAE)</cp:lastModifiedBy>
  <cp:revision>4</cp:revision>
  <dcterms:created xsi:type="dcterms:W3CDTF">2013-10-13T13:14:00Z</dcterms:created>
  <dcterms:modified xsi:type="dcterms:W3CDTF">2013-10-13T13:38:00Z</dcterms:modified>
</cp:coreProperties>
</file>