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DE" w:rsidRDefault="006125DE" w:rsidP="007D3130">
      <w:pPr>
        <w:rPr>
          <w:b/>
          <w:sz w:val="40"/>
          <w:szCs w:val="40"/>
          <w:lang w:val="en-US"/>
        </w:rPr>
      </w:pPr>
    </w:p>
    <w:p w:rsidR="00447549" w:rsidRPr="00AB69AA" w:rsidRDefault="007D3130" w:rsidP="007D3130">
      <w:pPr>
        <w:rPr>
          <w:b/>
          <w:sz w:val="40"/>
          <w:szCs w:val="40"/>
        </w:rPr>
      </w:pPr>
      <w:r w:rsidRPr="00AB69AA">
        <w:rPr>
          <w:b/>
          <w:sz w:val="40"/>
          <w:szCs w:val="40"/>
        </w:rPr>
        <w:t>Werkplan:</w:t>
      </w:r>
      <w:r w:rsidRPr="00AB69AA">
        <w:rPr>
          <w:b/>
          <w:sz w:val="40"/>
          <w:szCs w:val="40"/>
        </w:rPr>
        <w:tab/>
      </w:r>
      <w:r w:rsidRPr="00AB69AA">
        <w:rPr>
          <w:b/>
          <w:sz w:val="40"/>
          <w:szCs w:val="40"/>
        </w:rPr>
        <w:tab/>
      </w:r>
      <w:r w:rsidR="006E78FE">
        <w:rPr>
          <w:b/>
          <w:sz w:val="40"/>
          <w:szCs w:val="40"/>
        </w:rPr>
        <w:t>Schiet punten</w:t>
      </w:r>
    </w:p>
    <w:p w:rsidR="007D3130" w:rsidRPr="00AB69AA" w:rsidRDefault="002C3912" w:rsidP="007D3130">
      <w:pPr>
        <w:rPr>
          <w:sz w:val="24"/>
          <w:szCs w:val="24"/>
        </w:rPr>
      </w:pPr>
      <w:r w:rsidRPr="00AB69AA">
        <w:rPr>
          <w:b/>
          <w:sz w:val="24"/>
          <w:szCs w:val="24"/>
        </w:rPr>
        <w:t>Laatste update:</w:t>
      </w:r>
      <w:r w:rsidRPr="00AB69AA">
        <w:rPr>
          <w:b/>
          <w:sz w:val="24"/>
          <w:szCs w:val="24"/>
        </w:rPr>
        <w:tab/>
      </w:r>
      <w:r w:rsidR="00AB69AA" w:rsidRPr="00AB69AA">
        <w:rPr>
          <w:b/>
          <w:sz w:val="24"/>
          <w:szCs w:val="24"/>
        </w:rPr>
        <w:tab/>
      </w:r>
      <w:r w:rsidR="006E78FE">
        <w:rPr>
          <w:sz w:val="24"/>
          <w:szCs w:val="24"/>
        </w:rPr>
        <w:t>21</w:t>
      </w:r>
      <w:r w:rsidR="00AB69AA" w:rsidRPr="00AB69AA">
        <w:rPr>
          <w:sz w:val="24"/>
          <w:szCs w:val="24"/>
        </w:rPr>
        <w:t>-10-2013</w:t>
      </w:r>
    </w:p>
    <w:p w:rsidR="002C3912" w:rsidRPr="00E8693D" w:rsidRDefault="002C3912" w:rsidP="007D3130">
      <w:pPr>
        <w:rPr>
          <w:sz w:val="24"/>
          <w:szCs w:val="24"/>
        </w:rPr>
      </w:pPr>
    </w:p>
    <w:p w:rsidR="007D3130" w:rsidRPr="006E78FE" w:rsidRDefault="007D3130" w:rsidP="007D3130">
      <w:pPr>
        <w:rPr>
          <w:b/>
          <w:sz w:val="24"/>
          <w:szCs w:val="24"/>
        </w:rPr>
      </w:pPr>
      <w:r w:rsidRPr="00E8693D">
        <w:rPr>
          <w:b/>
          <w:sz w:val="24"/>
          <w:szCs w:val="24"/>
        </w:rPr>
        <w:t>materialen</w:t>
      </w:r>
      <w:r w:rsidRPr="006E78FE">
        <w:rPr>
          <w:b/>
          <w:sz w:val="24"/>
          <w:szCs w:val="24"/>
        </w:rPr>
        <w:t>:</w:t>
      </w:r>
    </w:p>
    <w:p w:rsidR="0021565D" w:rsidRPr="00AB69AA" w:rsidRDefault="006E78FE" w:rsidP="0021565D">
      <w:pPr>
        <w:pStyle w:val="Lijstalinea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Verf</w:t>
      </w:r>
    </w:p>
    <w:p w:rsidR="0021565D" w:rsidRPr="0021565D" w:rsidRDefault="0021565D" w:rsidP="0021565D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g</w:t>
      </w:r>
      <w:r w:rsidR="007D3130" w:rsidRPr="0021565D">
        <w:rPr>
          <w:b/>
          <w:sz w:val="24"/>
          <w:szCs w:val="24"/>
          <w:lang w:val="en-US"/>
        </w:rPr>
        <w:t>ereedschap</w:t>
      </w:r>
      <w:proofErr w:type="spellEnd"/>
      <w:r w:rsidR="007D3130" w:rsidRPr="0021565D">
        <w:rPr>
          <w:b/>
          <w:sz w:val="24"/>
          <w:szCs w:val="24"/>
          <w:lang w:val="en-US"/>
        </w:rPr>
        <w:t>:</w:t>
      </w:r>
    </w:p>
    <w:p w:rsidR="0021565D" w:rsidRPr="006E78FE" w:rsidRDefault="006E78FE" w:rsidP="0021565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6E78FE">
        <w:rPr>
          <w:sz w:val="24"/>
          <w:szCs w:val="24"/>
        </w:rPr>
        <w:t>Kwasten, schoonmaak doeken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B69AA" w:rsidRPr="006E78FE" w:rsidRDefault="00AB69AA" w:rsidP="0021565D">
      <w:pPr>
        <w:pStyle w:val="Lijstalinea"/>
        <w:numPr>
          <w:ilvl w:val="0"/>
          <w:numId w:val="1"/>
        </w:numPr>
        <w:rPr>
          <w:sz w:val="24"/>
          <w:szCs w:val="24"/>
        </w:rPr>
      </w:pPr>
      <w:r w:rsidRPr="006E78FE">
        <w:rPr>
          <w:sz w:val="24"/>
          <w:szCs w:val="24"/>
        </w:rPr>
        <w:t>Huishoud trappen</w:t>
      </w:r>
      <w:r w:rsidRPr="006E78FE">
        <w:rPr>
          <w:sz w:val="24"/>
          <w:szCs w:val="24"/>
        </w:rPr>
        <w:tab/>
      </w:r>
      <w:r w:rsidR="00F868FB" w:rsidRPr="006E78FE">
        <w:rPr>
          <w:sz w:val="24"/>
          <w:szCs w:val="24"/>
        </w:rPr>
        <w:t>minimaal 2</w:t>
      </w:r>
      <w:r w:rsidR="00F868FB" w:rsidRPr="006E78FE">
        <w:rPr>
          <w:sz w:val="24"/>
          <w:szCs w:val="24"/>
        </w:rPr>
        <w:tab/>
      </w:r>
      <w:r w:rsidR="00F868FB" w:rsidRPr="006E78FE">
        <w:rPr>
          <w:sz w:val="24"/>
          <w:szCs w:val="24"/>
        </w:rPr>
        <w:tab/>
      </w:r>
      <w:r w:rsidR="00F868FB" w:rsidRPr="006E78FE">
        <w:rPr>
          <w:sz w:val="24"/>
          <w:szCs w:val="24"/>
        </w:rPr>
        <w:tab/>
      </w:r>
      <w:r w:rsidR="00F868FB" w:rsidRPr="006E78FE">
        <w:rPr>
          <w:sz w:val="24"/>
          <w:szCs w:val="24"/>
        </w:rPr>
        <w:tab/>
      </w:r>
      <w:r w:rsidR="00F868FB" w:rsidRPr="006E78FE">
        <w:rPr>
          <w:sz w:val="24"/>
          <w:szCs w:val="24"/>
        </w:rPr>
        <w:tab/>
      </w:r>
      <w:r w:rsidRPr="006E78FE">
        <w:rPr>
          <w:sz w:val="24"/>
          <w:szCs w:val="24"/>
        </w:rPr>
        <w:tab/>
      </w:r>
      <w:r w:rsidRPr="006E78FE">
        <w:rPr>
          <w:i/>
          <w:sz w:val="24"/>
          <w:szCs w:val="24"/>
        </w:rPr>
        <w:t>Raimond</w:t>
      </w:r>
      <w:r w:rsidR="00E8693D" w:rsidRPr="006E78FE">
        <w:rPr>
          <w:i/>
          <w:sz w:val="24"/>
          <w:szCs w:val="24"/>
        </w:rPr>
        <w:t xml:space="preserve"> 1st</w:t>
      </w: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Uitvoerders</w:t>
      </w:r>
      <w:proofErr w:type="spellEnd"/>
      <w:r w:rsidRPr="002C3912">
        <w:rPr>
          <w:b/>
          <w:sz w:val="24"/>
          <w:szCs w:val="24"/>
          <w:lang w:val="en-US"/>
        </w:rPr>
        <w:t>:</w:t>
      </w: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Uitvoering</w:t>
      </w:r>
      <w:proofErr w:type="spellEnd"/>
      <w:r>
        <w:rPr>
          <w:b/>
          <w:sz w:val="24"/>
          <w:szCs w:val="24"/>
          <w:lang w:val="en-US"/>
        </w:rPr>
        <w:t>:</w:t>
      </w:r>
    </w:p>
    <w:p w:rsidR="002C3912" w:rsidRDefault="006E78FE" w:rsidP="002C3912">
      <w:pPr>
        <w:rPr>
          <w:sz w:val="24"/>
          <w:szCs w:val="24"/>
        </w:rPr>
      </w:pPr>
      <w:r w:rsidRPr="006E78FE">
        <w:rPr>
          <w:sz w:val="24"/>
          <w:szCs w:val="24"/>
        </w:rPr>
        <w:t>PU schuim platen boven de schietpunten verwijderen</w:t>
      </w:r>
      <w:r>
        <w:rPr>
          <w:sz w:val="24"/>
          <w:szCs w:val="24"/>
        </w:rPr>
        <w:t xml:space="preserve"> zodat duidelijk wordt waar de lekkage vandaan komt.</w:t>
      </w:r>
      <w:r w:rsidR="00426AEA">
        <w:rPr>
          <w:sz w:val="24"/>
          <w:szCs w:val="24"/>
        </w:rPr>
        <w:t xml:space="preserve"> Deze PU plaat kan aan de zijkant op het 35 </w:t>
      </w:r>
      <w:proofErr w:type="spellStart"/>
      <w:r w:rsidR="00426AEA">
        <w:rPr>
          <w:sz w:val="24"/>
          <w:szCs w:val="24"/>
        </w:rPr>
        <w:t>mtr</w:t>
      </w:r>
      <w:proofErr w:type="spellEnd"/>
      <w:r w:rsidR="00426AEA">
        <w:rPr>
          <w:sz w:val="24"/>
          <w:szCs w:val="24"/>
        </w:rPr>
        <w:t>. punt weer geplaats worden want daar tocht het nu.</w:t>
      </w:r>
    </w:p>
    <w:p w:rsidR="006E78FE" w:rsidRPr="006E78FE" w:rsidRDefault="006E78FE" w:rsidP="002C3912">
      <w:pPr>
        <w:rPr>
          <w:sz w:val="24"/>
          <w:szCs w:val="24"/>
        </w:rPr>
      </w:pPr>
      <w:r>
        <w:rPr>
          <w:sz w:val="24"/>
          <w:szCs w:val="24"/>
        </w:rPr>
        <w:t>De schiet tafels moeten nog een laagje verf hebben. Er zijn er nog steeds t</w:t>
      </w:r>
      <w:r w:rsidR="00426AEA">
        <w:rPr>
          <w:sz w:val="24"/>
          <w:szCs w:val="24"/>
        </w:rPr>
        <w:t>w</w:t>
      </w:r>
      <w:r>
        <w:rPr>
          <w:sz w:val="24"/>
          <w:szCs w:val="24"/>
        </w:rPr>
        <w:t>ee ongeverfd.</w:t>
      </w:r>
      <w:bookmarkStart w:id="0" w:name="_GoBack"/>
      <w:bookmarkEnd w:id="0"/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sectPr w:rsidR="0021565D" w:rsidRPr="00AB69AA" w:rsidSect="00574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26C" w:rsidRDefault="0046226C" w:rsidP="007D3130">
      <w:pPr>
        <w:spacing w:after="0" w:line="240" w:lineRule="auto"/>
      </w:pPr>
      <w:r>
        <w:separator/>
      </w:r>
    </w:p>
  </w:endnote>
  <w:end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Pr="00204AE4" w:rsidRDefault="00C4173C" w:rsidP="00C4173C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97188A" w:rsidRDefault="0097188A">
    <w:pPr>
      <w:pStyle w:val="Voettekst"/>
    </w:pPr>
  </w:p>
  <w:p w:rsidR="0097188A" w:rsidRDefault="0097188A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26C" w:rsidRDefault="0046226C" w:rsidP="007D3130">
      <w:pPr>
        <w:spacing w:after="0" w:line="240" w:lineRule="auto"/>
      </w:pPr>
      <w:r>
        <w:separator/>
      </w:r>
    </w:p>
  </w:footnote>
  <w:foot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proofErr w:type="spellStart"/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6C"/>
    <w:rsid w:val="0001540E"/>
    <w:rsid w:val="000D5064"/>
    <w:rsid w:val="0021565D"/>
    <w:rsid w:val="002C3912"/>
    <w:rsid w:val="00426AEA"/>
    <w:rsid w:val="00444DE1"/>
    <w:rsid w:val="00447549"/>
    <w:rsid w:val="0046226C"/>
    <w:rsid w:val="004B2A7D"/>
    <w:rsid w:val="00574A27"/>
    <w:rsid w:val="006125DE"/>
    <w:rsid w:val="006D5287"/>
    <w:rsid w:val="006E78FE"/>
    <w:rsid w:val="0072750F"/>
    <w:rsid w:val="007C7FF0"/>
    <w:rsid w:val="007D3130"/>
    <w:rsid w:val="00916AAF"/>
    <w:rsid w:val="0097188A"/>
    <w:rsid w:val="00AB69AA"/>
    <w:rsid w:val="00AF3C53"/>
    <w:rsid w:val="00BF7AD0"/>
    <w:rsid w:val="00C4173C"/>
    <w:rsid w:val="00C44D62"/>
    <w:rsid w:val="00D6259A"/>
    <w:rsid w:val="00DD7D97"/>
    <w:rsid w:val="00E621C4"/>
    <w:rsid w:val="00E8693D"/>
    <w:rsid w:val="00F8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54EC7-3511-4FB0-8562-813ABE2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74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B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2A7D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4B2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vries\AppData\Local\Microsoft\Windows\Temporary%20Internet%20Files\Content.IE5\VR6K3FSU\Werkplan%20sjabloo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Werkplan sjabloon</Template>
  <TotalTime>2</TotalTime>
  <Pages>1</Pages>
  <Words>74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Vries, R. (Raimond)(GAE)</dc:creator>
  <cp:lastModifiedBy>Vries, R. (Raimond)(GAE)</cp:lastModifiedBy>
  <cp:revision>3</cp:revision>
  <dcterms:created xsi:type="dcterms:W3CDTF">2013-10-21T13:40:00Z</dcterms:created>
  <dcterms:modified xsi:type="dcterms:W3CDTF">2013-10-21T13:41:00Z</dcterms:modified>
</cp:coreProperties>
</file>