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657" w:rsidRDefault="00396657">
      <w:r w:rsidRPr="00845E81">
        <w:rPr>
          <w:b/>
        </w:rPr>
        <w:t>Datum:</w:t>
      </w:r>
      <w:r w:rsidR="00845E81">
        <w:t xml:space="preserve">  woensdag 23-01-2013</w:t>
      </w:r>
    </w:p>
    <w:p w:rsidR="00396657" w:rsidRDefault="00396657"/>
    <w:p w:rsidR="00396657" w:rsidRPr="00845E81" w:rsidRDefault="00396657">
      <w:pPr>
        <w:rPr>
          <w:b/>
        </w:rPr>
      </w:pPr>
      <w:r w:rsidRPr="00845E81">
        <w:rPr>
          <w:b/>
        </w:rPr>
        <w:t>Geplande werkzaamheden:</w:t>
      </w:r>
    </w:p>
    <w:p w:rsidR="00845E81" w:rsidRDefault="00845E81">
      <w:r>
        <w:t>Kogelvanger in elkaar zetten 8 man minimaal nodig.</w:t>
      </w:r>
    </w:p>
    <w:p w:rsidR="00396657" w:rsidRDefault="00845E81">
      <w:r>
        <w:t>-----------------------------------------------------------------------------------------------------------------------------------</w:t>
      </w:r>
    </w:p>
    <w:p w:rsidR="00396657" w:rsidRDefault="00396657">
      <w:pPr>
        <w:rPr>
          <w:b/>
        </w:rPr>
      </w:pPr>
      <w:r w:rsidRPr="00845E81">
        <w:rPr>
          <w:b/>
        </w:rPr>
        <w:t>Uitvoering:</w:t>
      </w:r>
    </w:p>
    <w:p w:rsidR="005150F6" w:rsidRDefault="005150F6">
      <w:r>
        <w:t>Gaten boren in de platen 1 voor de takel en een paar voor de houtfretten. Overeind zetten van de platen doormiddel van mankracht gezekerd door de takels.</w:t>
      </w:r>
    </w:p>
    <w:p w:rsidR="00590444" w:rsidRDefault="00590444">
      <w:pPr>
        <w:rPr>
          <w:b/>
        </w:rPr>
      </w:pPr>
      <w:r w:rsidRPr="00590444">
        <w:rPr>
          <w:b/>
        </w:rPr>
        <w:t>Benodigde gereedschappen:</w:t>
      </w:r>
    </w:p>
    <w:p w:rsidR="00590444" w:rsidRPr="00590444" w:rsidRDefault="00590444">
      <w:r>
        <w:t>Slijptol</w:t>
      </w:r>
    </w:p>
    <w:p w:rsidR="00590444" w:rsidRPr="00590444" w:rsidRDefault="00590444">
      <w:pPr>
        <w:rPr>
          <w:b/>
        </w:rPr>
      </w:pPr>
      <w:r w:rsidRPr="00590444">
        <w:rPr>
          <w:b/>
        </w:rPr>
        <w:t>Benodigde materialen:</w:t>
      </w:r>
    </w:p>
    <w:p w:rsidR="00396657" w:rsidRDefault="00396657"/>
    <w:tbl>
      <w:tblPr>
        <w:tblStyle w:val="TableGrid"/>
        <w:tblW w:w="0" w:type="auto"/>
        <w:tblLook w:val="04A0"/>
      </w:tblPr>
      <w:tblGrid>
        <w:gridCol w:w="3070"/>
        <w:gridCol w:w="3071"/>
        <w:gridCol w:w="3071"/>
      </w:tblGrid>
      <w:tr w:rsidR="00845E81" w:rsidRPr="00845E81" w:rsidTr="00845E81">
        <w:tc>
          <w:tcPr>
            <w:tcW w:w="3070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Presentie lijst:</w:t>
            </w:r>
            <w:r w:rsidRPr="00845E81">
              <w:rPr>
                <w:b/>
              </w:rPr>
              <w:tab/>
            </w:r>
          </w:p>
        </w:tc>
        <w:tc>
          <w:tcPr>
            <w:tcW w:w="3071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taken:</w:t>
            </w:r>
            <w:r w:rsidRPr="00845E81">
              <w:rPr>
                <w:b/>
              </w:rPr>
              <w:tab/>
            </w:r>
          </w:p>
        </w:tc>
        <w:tc>
          <w:tcPr>
            <w:tcW w:w="3071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Gereedschap</w:t>
            </w:r>
            <w:r w:rsidR="00330227">
              <w:rPr>
                <w:b/>
              </w:rPr>
              <w:t xml:space="preserve"> en materiaal</w:t>
            </w:r>
            <w:r w:rsidRPr="00845E81">
              <w:rPr>
                <w:b/>
              </w:rPr>
              <w:t>: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Ferdindand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takel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Roel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magneet boormachine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Cor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Raimond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Houtfretten en ringen</w:t>
            </w:r>
            <w:r w:rsidR="006258F7">
              <w:t xml:space="preserve"> accuboormachine ringsleutels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Ben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takel</w:t>
            </w:r>
          </w:p>
        </w:tc>
      </w:tr>
      <w:tr w:rsidR="00845E81" w:rsidTr="00845E81">
        <w:tc>
          <w:tcPr>
            <w:tcW w:w="3070" w:type="dxa"/>
          </w:tcPr>
          <w:p w:rsidR="00845E81" w:rsidRDefault="006E7248">
            <w:r>
              <w:t>Richard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590444">
            <w:r>
              <w:t>Rob</w:t>
            </w:r>
          </w:p>
        </w:tc>
        <w:tc>
          <w:tcPr>
            <w:tcW w:w="3071" w:type="dxa"/>
          </w:tcPr>
          <w:p w:rsidR="00845E81" w:rsidRDefault="00590444">
            <w:r>
              <w:t>Bevestigen houtfretten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590444">
            <w:r>
              <w:t>Jeroen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</w:tbl>
    <w:p w:rsidR="00396657" w:rsidRDefault="00396657" w:rsidP="005150F6"/>
    <w:sectPr w:rsidR="00396657" w:rsidSect="00491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6657"/>
    <w:rsid w:val="00330227"/>
    <w:rsid w:val="00396657"/>
    <w:rsid w:val="003D7008"/>
    <w:rsid w:val="00491E5D"/>
    <w:rsid w:val="005150F6"/>
    <w:rsid w:val="00590444"/>
    <w:rsid w:val="006258F7"/>
    <w:rsid w:val="006E7248"/>
    <w:rsid w:val="00845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 Do list SV Noarderloft</Template>
  <TotalTime>224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Raimond</dc:creator>
  <cp:lastModifiedBy>Raimond</cp:lastModifiedBy>
  <cp:revision>3</cp:revision>
  <dcterms:created xsi:type="dcterms:W3CDTF">2013-01-20T09:32:00Z</dcterms:created>
  <dcterms:modified xsi:type="dcterms:W3CDTF">2013-01-20T13:16:00Z</dcterms:modified>
</cp:coreProperties>
</file>